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5E872" w14:textId="2785174B" w:rsidR="00193DE4" w:rsidRDefault="00193DE4" w:rsidP="003A3B6F">
      <w:pPr>
        <w:pStyle w:val="Name"/>
        <w:rPr>
          <w:sz w:val="24"/>
          <w:szCs w:val="24"/>
        </w:rPr>
      </w:pPr>
    </w:p>
    <w:p w14:paraId="37DB63B3" w14:textId="768CA07E" w:rsidR="000D2553" w:rsidRDefault="000D2553" w:rsidP="000D2553">
      <w:pPr>
        <w:pStyle w:val="Address"/>
      </w:pPr>
    </w:p>
    <w:p w14:paraId="7A9E219F" w14:textId="77777777" w:rsidR="000D2553" w:rsidRDefault="000D2553" w:rsidP="000D2553">
      <w:pPr>
        <w:pStyle w:val="Address"/>
        <w:rPr>
          <w:sz w:val="28"/>
          <w:szCs w:val="28"/>
        </w:rPr>
      </w:pPr>
    </w:p>
    <w:p w14:paraId="0BF5F325" w14:textId="1F7CC5E1" w:rsidR="000D2553" w:rsidRPr="00C52651" w:rsidRDefault="000D2553" w:rsidP="000D2553">
      <w:pPr>
        <w:pStyle w:val="Address"/>
        <w:rPr>
          <w:b/>
          <w:sz w:val="28"/>
          <w:szCs w:val="28"/>
        </w:rPr>
      </w:pPr>
      <w:r w:rsidRPr="00C52651">
        <w:rPr>
          <w:b/>
          <w:sz w:val="28"/>
          <w:szCs w:val="28"/>
        </w:rPr>
        <w:t>RELIEF CARE OFFICER</w:t>
      </w:r>
    </w:p>
    <w:p w14:paraId="10BFF89F" w14:textId="2FB1A1DC" w:rsidR="000D2553" w:rsidRDefault="000D2553" w:rsidP="000D2553">
      <w:pPr>
        <w:pStyle w:val="Address"/>
        <w:rPr>
          <w:sz w:val="28"/>
          <w:szCs w:val="28"/>
        </w:rPr>
      </w:pPr>
    </w:p>
    <w:p w14:paraId="4C9B544E" w14:textId="7D0BEACC" w:rsidR="000D2553" w:rsidRPr="00C52651" w:rsidRDefault="000D2553" w:rsidP="000D2553">
      <w:pPr>
        <w:pStyle w:val="Address"/>
        <w:rPr>
          <w:b/>
          <w:sz w:val="24"/>
          <w:szCs w:val="24"/>
        </w:rPr>
      </w:pPr>
      <w:r w:rsidRPr="00C52651">
        <w:rPr>
          <w:b/>
          <w:sz w:val="24"/>
          <w:szCs w:val="24"/>
        </w:rPr>
        <w:t>Job Description:</w:t>
      </w:r>
    </w:p>
    <w:p w14:paraId="4D3B82B4" w14:textId="61E08018" w:rsidR="000D2553" w:rsidRDefault="000D2553" w:rsidP="000D2553">
      <w:pPr>
        <w:pStyle w:val="Address"/>
        <w:rPr>
          <w:sz w:val="24"/>
          <w:szCs w:val="24"/>
        </w:rPr>
      </w:pPr>
      <w:r>
        <w:rPr>
          <w:sz w:val="24"/>
          <w:szCs w:val="24"/>
        </w:rPr>
        <w:t xml:space="preserve">Phew Respite Centre provides care for people with severe learning difficulties. There are 14 </w:t>
      </w:r>
      <w:proofErr w:type="spellStart"/>
      <w:r>
        <w:rPr>
          <w:sz w:val="24"/>
          <w:szCs w:val="24"/>
        </w:rPr>
        <w:t>en</w:t>
      </w:r>
      <w:proofErr w:type="spellEnd"/>
      <w:r>
        <w:rPr>
          <w:sz w:val="24"/>
          <w:szCs w:val="24"/>
        </w:rPr>
        <w:t>-suite bedrooms (4 of which are High Dependency Rooms) and various different facilities.</w:t>
      </w:r>
    </w:p>
    <w:p w14:paraId="7C9EFE05" w14:textId="7A83F5D5" w:rsidR="000D2553" w:rsidRDefault="000D2553" w:rsidP="000D2553">
      <w:pPr>
        <w:pStyle w:val="Address"/>
        <w:rPr>
          <w:sz w:val="24"/>
          <w:szCs w:val="24"/>
        </w:rPr>
      </w:pPr>
    </w:p>
    <w:p w14:paraId="337ADB80" w14:textId="338F2EF7" w:rsidR="000D2553" w:rsidRDefault="000D2553" w:rsidP="000D2553">
      <w:pPr>
        <w:pStyle w:val="Address"/>
        <w:rPr>
          <w:sz w:val="24"/>
          <w:szCs w:val="24"/>
        </w:rPr>
      </w:pPr>
      <w:r>
        <w:rPr>
          <w:sz w:val="24"/>
          <w:szCs w:val="24"/>
        </w:rPr>
        <w:t>As a Care Officer you will be required to work shifts (day shift 7.45am – 3pm, back shift 2.45pm – 10pm and may include night shift 10pm – 8am.)</w:t>
      </w:r>
    </w:p>
    <w:p w14:paraId="17098197" w14:textId="62BD38BF" w:rsidR="000D2553" w:rsidRDefault="000D2553" w:rsidP="000D2553">
      <w:pPr>
        <w:pStyle w:val="Address"/>
        <w:rPr>
          <w:sz w:val="24"/>
          <w:szCs w:val="24"/>
        </w:rPr>
      </w:pPr>
    </w:p>
    <w:p w14:paraId="1036EEC0" w14:textId="34CF57BA" w:rsidR="000D2553" w:rsidRPr="00C52651" w:rsidRDefault="000D2553" w:rsidP="000D2553">
      <w:pPr>
        <w:pStyle w:val="Address"/>
        <w:rPr>
          <w:b/>
          <w:sz w:val="24"/>
          <w:szCs w:val="24"/>
        </w:rPr>
      </w:pPr>
      <w:r w:rsidRPr="00C52651">
        <w:rPr>
          <w:b/>
          <w:sz w:val="24"/>
          <w:szCs w:val="24"/>
        </w:rPr>
        <w:t>Essential Skills:</w:t>
      </w:r>
    </w:p>
    <w:p w14:paraId="11653AF0" w14:textId="5A9EE6A2" w:rsidR="000D2553" w:rsidRDefault="000D2553" w:rsidP="000D2553">
      <w:pPr>
        <w:pStyle w:val="Address"/>
        <w:numPr>
          <w:ilvl w:val="0"/>
          <w:numId w:val="3"/>
        </w:numPr>
        <w:rPr>
          <w:sz w:val="24"/>
          <w:szCs w:val="24"/>
        </w:rPr>
      </w:pPr>
      <w:r>
        <w:rPr>
          <w:sz w:val="24"/>
          <w:szCs w:val="24"/>
        </w:rPr>
        <w:t>Must be 18+ as providing personal care</w:t>
      </w:r>
    </w:p>
    <w:p w14:paraId="1D02AB79" w14:textId="7366BF8C" w:rsidR="000D2553" w:rsidRDefault="000D2553" w:rsidP="000D2553">
      <w:pPr>
        <w:pStyle w:val="Address"/>
        <w:numPr>
          <w:ilvl w:val="0"/>
          <w:numId w:val="3"/>
        </w:numPr>
        <w:rPr>
          <w:sz w:val="24"/>
          <w:szCs w:val="24"/>
        </w:rPr>
      </w:pPr>
      <w:r>
        <w:rPr>
          <w:sz w:val="24"/>
          <w:szCs w:val="24"/>
        </w:rPr>
        <w:t>Ability to work on own initiative</w:t>
      </w:r>
    </w:p>
    <w:p w14:paraId="47CF4AE1" w14:textId="0ED91356" w:rsidR="000D2553" w:rsidRDefault="000D2553" w:rsidP="000D2553">
      <w:pPr>
        <w:pStyle w:val="Address"/>
        <w:numPr>
          <w:ilvl w:val="0"/>
          <w:numId w:val="3"/>
        </w:numPr>
        <w:rPr>
          <w:sz w:val="24"/>
          <w:szCs w:val="24"/>
        </w:rPr>
      </w:pPr>
      <w:r>
        <w:rPr>
          <w:sz w:val="24"/>
          <w:szCs w:val="24"/>
        </w:rPr>
        <w:t>Personable and have a genuine care for others</w:t>
      </w:r>
    </w:p>
    <w:p w14:paraId="38C792A0" w14:textId="02B9774D" w:rsidR="000D2553" w:rsidRDefault="000D2553" w:rsidP="000D2553">
      <w:pPr>
        <w:pStyle w:val="Address"/>
        <w:numPr>
          <w:ilvl w:val="0"/>
          <w:numId w:val="3"/>
        </w:numPr>
        <w:rPr>
          <w:sz w:val="24"/>
          <w:szCs w:val="24"/>
        </w:rPr>
      </w:pPr>
      <w:r>
        <w:rPr>
          <w:sz w:val="24"/>
          <w:szCs w:val="24"/>
        </w:rPr>
        <w:t xml:space="preserve">Understanding of client group (learning difficulties, Autism, </w:t>
      </w:r>
      <w:r w:rsidR="00A14837">
        <w:rPr>
          <w:sz w:val="24"/>
          <w:szCs w:val="24"/>
        </w:rPr>
        <w:t>Aspersers</w:t>
      </w:r>
      <w:r>
        <w:rPr>
          <w:sz w:val="24"/>
          <w:szCs w:val="24"/>
        </w:rPr>
        <w:t>)</w:t>
      </w:r>
    </w:p>
    <w:p w14:paraId="412A8181" w14:textId="3C3560A7" w:rsidR="000D2553" w:rsidRDefault="000D2553" w:rsidP="000D2553">
      <w:pPr>
        <w:pStyle w:val="Address"/>
        <w:numPr>
          <w:ilvl w:val="0"/>
          <w:numId w:val="3"/>
        </w:numPr>
        <w:rPr>
          <w:sz w:val="24"/>
          <w:szCs w:val="24"/>
        </w:rPr>
      </w:pPr>
      <w:r>
        <w:rPr>
          <w:sz w:val="24"/>
          <w:szCs w:val="24"/>
        </w:rPr>
        <w:t>Knowledge of Health &amp; Safety Issues</w:t>
      </w:r>
    </w:p>
    <w:p w14:paraId="66C9B6FD" w14:textId="7638C051" w:rsidR="000D2553" w:rsidRDefault="000D2553" w:rsidP="000D2553">
      <w:pPr>
        <w:pStyle w:val="Address"/>
        <w:numPr>
          <w:ilvl w:val="0"/>
          <w:numId w:val="3"/>
        </w:numPr>
        <w:rPr>
          <w:sz w:val="24"/>
          <w:szCs w:val="24"/>
        </w:rPr>
      </w:pPr>
      <w:r>
        <w:rPr>
          <w:sz w:val="24"/>
          <w:szCs w:val="24"/>
        </w:rPr>
        <w:t>Flexible availability</w:t>
      </w:r>
    </w:p>
    <w:p w14:paraId="7A36D131" w14:textId="2B6BD7E7" w:rsidR="000D2553" w:rsidRDefault="000D2553" w:rsidP="000D2553">
      <w:pPr>
        <w:pStyle w:val="Address"/>
        <w:numPr>
          <w:ilvl w:val="0"/>
          <w:numId w:val="3"/>
        </w:numPr>
        <w:rPr>
          <w:sz w:val="24"/>
          <w:szCs w:val="24"/>
        </w:rPr>
      </w:pPr>
      <w:r>
        <w:rPr>
          <w:sz w:val="24"/>
          <w:szCs w:val="24"/>
        </w:rPr>
        <w:t>Good literacy and communication skills</w:t>
      </w:r>
    </w:p>
    <w:p w14:paraId="63467ED3" w14:textId="77777777" w:rsidR="000D2553" w:rsidRDefault="000D2553" w:rsidP="000D2553">
      <w:pPr>
        <w:pStyle w:val="Address"/>
        <w:ind w:left="720"/>
        <w:rPr>
          <w:sz w:val="24"/>
          <w:szCs w:val="24"/>
        </w:rPr>
      </w:pPr>
    </w:p>
    <w:p w14:paraId="3E41FD0F" w14:textId="227C508D" w:rsidR="000D2553" w:rsidRPr="00C52651" w:rsidRDefault="000D2553" w:rsidP="000D2553">
      <w:pPr>
        <w:pStyle w:val="Address"/>
        <w:rPr>
          <w:b/>
          <w:sz w:val="24"/>
          <w:szCs w:val="24"/>
        </w:rPr>
      </w:pPr>
      <w:r w:rsidRPr="00C52651">
        <w:rPr>
          <w:b/>
          <w:sz w:val="24"/>
          <w:szCs w:val="24"/>
        </w:rPr>
        <w:t>Desirable Sills:</w:t>
      </w:r>
    </w:p>
    <w:p w14:paraId="162AFA48" w14:textId="3715324D" w:rsidR="000D2553" w:rsidRDefault="000D2553" w:rsidP="000D2553">
      <w:pPr>
        <w:pStyle w:val="Address"/>
        <w:numPr>
          <w:ilvl w:val="0"/>
          <w:numId w:val="3"/>
        </w:numPr>
        <w:rPr>
          <w:sz w:val="24"/>
          <w:szCs w:val="24"/>
        </w:rPr>
      </w:pPr>
      <w:r>
        <w:rPr>
          <w:sz w:val="24"/>
          <w:szCs w:val="24"/>
        </w:rPr>
        <w:t>SVQ Level 3</w:t>
      </w:r>
    </w:p>
    <w:p w14:paraId="43378D4A" w14:textId="3563F473" w:rsidR="000D2553" w:rsidRDefault="000D2553" w:rsidP="000D2553">
      <w:pPr>
        <w:pStyle w:val="Address"/>
        <w:numPr>
          <w:ilvl w:val="0"/>
          <w:numId w:val="3"/>
        </w:numPr>
        <w:rPr>
          <w:sz w:val="24"/>
          <w:szCs w:val="24"/>
        </w:rPr>
      </w:pPr>
      <w:r>
        <w:rPr>
          <w:sz w:val="24"/>
          <w:szCs w:val="24"/>
        </w:rPr>
        <w:t>Driving License</w:t>
      </w:r>
    </w:p>
    <w:p w14:paraId="56A5C0CF" w14:textId="2FE2A7A8" w:rsidR="000D2553" w:rsidRDefault="000D2553" w:rsidP="000D2553">
      <w:pPr>
        <w:pStyle w:val="Address"/>
        <w:rPr>
          <w:sz w:val="24"/>
          <w:szCs w:val="24"/>
        </w:rPr>
      </w:pPr>
    </w:p>
    <w:p w14:paraId="2546A56F" w14:textId="46F9E9A7" w:rsidR="000D2553" w:rsidRPr="00C52651" w:rsidRDefault="000D2553" w:rsidP="000D2553">
      <w:pPr>
        <w:pStyle w:val="Address"/>
        <w:rPr>
          <w:b/>
          <w:sz w:val="24"/>
          <w:szCs w:val="24"/>
        </w:rPr>
      </w:pPr>
      <w:r w:rsidRPr="00C52651">
        <w:rPr>
          <w:b/>
          <w:sz w:val="24"/>
          <w:szCs w:val="24"/>
        </w:rPr>
        <w:t>Responsibilities:</w:t>
      </w:r>
    </w:p>
    <w:p w14:paraId="7C857C10" w14:textId="1FAF0340" w:rsidR="000D2553" w:rsidRDefault="000D2553" w:rsidP="000D2553">
      <w:pPr>
        <w:pStyle w:val="Address"/>
        <w:numPr>
          <w:ilvl w:val="0"/>
          <w:numId w:val="3"/>
        </w:numPr>
        <w:rPr>
          <w:sz w:val="24"/>
          <w:szCs w:val="24"/>
        </w:rPr>
      </w:pPr>
      <w:r>
        <w:rPr>
          <w:sz w:val="24"/>
          <w:szCs w:val="24"/>
        </w:rPr>
        <w:t>Assisting service users with day to day activities and personal care such as washing, personal hygiene, dressing and eating</w:t>
      </w:r>
    </w:p>
    <w:p w14:paraId="181C62ED" w14:textId="7F787937" w:rsidR="000D2553" w:rsidRDefault="000D2553" w:rsidP="000D2553">
      <w:pPr>
        <w:pStyle w:val="Address"/>
        <w:numPr>
          <w:ilvl w:val="0"/>
          <w:numId w:val="3"/>
        </w:numPr>
        <w:rPr>
          <w:sz w:val="24"/>
          <w:szCs w:val="24"/>
        </w:rPr>
      </w:pPr>
      <w:r>
        <w:rPr>
          <w:sz w:val="24"/>
          <w:szCs w:val="24"/>
        </w:rPr>
        <w:t>Providing physical and mental stimulation by taking part in recreational and social activities with service users, both individually and as a group</w:t>
      </w:r>
    </w:p>
    <w:p w14:paraId="4BCF3AC0" w14:textId="3AC65BFF" w:rsidR="000D2553" w:rsidRDefault="000D2553" w:rsidP="000D2553">
      <w:pPr>
        <w:pStyle w:val="Address"/>
        <w:numPr>
          <w:ilvl w:val="0"/>
          <w:numId w:val="3"/>
        </w:numPr>
        <w:rPr>
          <w:sz w:val="24"/>
          <w:szCs w:val="24"/>
        </w:rPr>
      </w:pPr>
      <w:r>
        <w:rPr>
          <w:sz w:val="24"/>
          <w:szCs w:val="24"/>
        </w:rPr>
        <w:t>To ensure the ethos of choice and flexibility through the process of information and communication in a manner that promotes the person as an individual</w:t>
      </w:r>
    </w:p>
    <w:p w14:paraId="66C425C5" w14:textId="1554EDCC" w:rsidR="000D2553" w:rsidRDefault="000D2553" w:rsidP="000D2553">
      <w:pPr>
        <w:pStyle w:val="Address"/>
        <w:numPr>
          <w:ilvl w:val="0"/>
          <w:numId w:val="3"/>
        </w:numPr>
        <w:rPr>
          <w:sz w:val="24"/>
          <w:szCs w:val="24"/>
        </w:rPr>
      </w:pPr>
      <w:r>
        <w:rPr>
          <w:sz w:val="24"/>
          <w:szCs w:val="24"/>
        </w:rPr>
        <w:t>To promote high standards of care relating to the users of the service</w:t>
      </w:r>
    </w:p>
    <w:p w14:paraId="76335DC2" w14:textId="2E4E4A14" w:rsidR="000D2553" w:rsidRDefault="000D2553" w:rsidP="000D2553">
      <w:pPr>
        <w:pStyle w:val="Address"/>
        <w:numPr>
          <w:ilvl w:val="0"/>
          <w:numId w:val="3"/>
        </w:numPr>
        <w:rPr>
          <w:sz w:val="24"/>
          <w:szCs w:val="24"/>
        </w:rPr>
      </w:pPr>
      <w:r>
        <w:rPr>
          <w:sz w:val="24"/>
          <w:szCs w:val="24"/>
        </w:rPr>
        <w:t>To be familiar with and ensure all aspects of an individual’s care plan is implemented and updated as necessary</w:t>
      </w:r>
    </w:p>
    <w:p w14:paraId="0C7CBEC8" w14:textId="228741BD" w:rsidR="000D2553" w:rsidRDefault="000D2553" w:rsidP="000D2553">
      <w:pPr>
        <w:pStyle w:val="Address"/>
        <w:numPr>
          <w:ilvl w:val="0"/>
          <w:numId w:val="3"/>
        </w:numPr>
        <w:rPr>
          <w:sz w:val="24"/>
          <w:szCs w:val="24"/>
        </w:rPr>
      </w:pPr>
      <w:r>
        <w:rPr>
          <w:sz w:val="24"/>
          <w:szCs w:val="24"/>
        </w:rPr>
        <w:t xml:space="preserve">Understand the needs of the group and service provided by the </w:t>
      </w:r>
      <w:r w:rsidR="00C5253A">
        <w:rPr>
          <w:sz w:val="24"/>
          <w:szCs w:val="24"/>
        </w:rPr>
        <w:t>organization</w:t>
      </w:r>
    </w:p>
    <w:p w14:paraId="633456F9" w14:textId="3426BE9A" w:rsidR="00C5253A" w:rsidRPr="00C52651" w:rsidRDefault="00C5253A" w:rsidP="00C5253A">
      <w:pPr>
        <w:pStyle w:val="Address"/>
        <w:rPr>
          <w:b/>
          <w:sz w:val="24"/>
          <w:szCs w:val="24"/>
        </w:rPr>
      </w:pPr>
      <w:r w:rsidRPr="00C52651">
        <w:rPr>
          <w:b/>
          <w:sz w:val="24"/>
          <w:szCs w:val="24"/>
        </w:rPr>
        <w:lastRenderedPageBreak/>
        <w:t>Tasks Include:</w:t>
      </w:r>
    </w:p>
    <w:p w14:paraId="4D6AFC8D" w14:textId="49416F28" w:rsidR="00C5253A" w:rsidRDefault="00C5253A" w:rsidP="00C5253A">
      <w:pPr>
        <w:pStyle w:val="Address"/>
        <w:numPr>
          <w:ilvl w:val="0"/>
          <w:numId w:val="3"/>
        </w:numPr>
        <w:rPr>
          <w:sz w:val="24"/>
          <w:szCs w:val="24"/>
        </w:rPr>
      </w:pPr>
      <w:r>
        <w:rPr>
          <w:sz w:val="24"/>
          <w:szCs w:val="24"/>
        </w:rPr>
        <w:t>Filing, Administration duties, Health &amp; Safety, Report Writing, General Housekeeping and Care Tasks</w:t>
      </w:r>
    </w:p>
    <w:p w14:paraId="6E5226B9" w14:textId="60A47533" w:rsidR="00C5253A" w:rsidRDefault="00C5253A" w:rsidP="00C5253A">
      <w:pPr>
        <w:pStyle w:val="Address"/>
        <w:rPr>
          <w:sz w:val="24"/>
          <w:szCs w:val="24"/>
        </w:rPr>
      </w:pPr>
    </w:p>
    <w:p w14:paraId="2031183F" w14:textId="4EB4B49C" w:rsidR="00C5253A" w:rsidRPr="00C52651" w:rsidRDefault="00C5253A" w:rsidP="00C5253A">
      <w:pPr>
        <w:pStyle w:val="Address"/>
        <w:rPr>
          <w:b/>
          <w:sz w:val="24"/>
          <w:szCs w:val="24"/>
        </w:rPr>
      </w:pPr>
      <w:r w:rsidRPr="00C52651">
        <w:rPr>
          <w:b/>
          <w:sz w:val="24"/>
          <w:szCs w:val="24"/>
        </w:rPr>
        <w:t>Management:</w:t>
      </w:r>
    </w:p>
    <w:p w14:paraId="0581A602" w14:textId="60404856" w:rsidR="00C5253A" w:rsidRDefault="00C5253A" w:rsidP="00C5253A">
      <w:pPr>
        <w:pStyle w:val="Address"/>
        <w:numPr>
          <w:ilvl w:val="0"/>
          <w:numId w:val="3"/>
        </w:numPr>
        <w:rPr>
          <w:sz w:val="24"/>
          <w:szCs w:val="24"/>
        </w:rPr>
      </w:pPr>
      <w:r>
        <w:rPr>
          <w:sz w:val="24"/>
          <w:szCs w:val="24"/>
        </w:rPr>
        <w:t>Participate in the operation of “key worker” system</w:t>
      </w:r>
    </w:p>
    <w:p w14:paraId="1D23E828" w14:textId="5503048E" w:rsidR="00C5253A" w:rsidRDefault="00C5253A" w:rsidP="00C5253A">
      <w:pPr>
        <w:pStyle w:val="Address"/>
        <w:numPr>
          <w:ilvl w:val="0"/>
          <w:numId w:val="3"/>
        </w:numPr>
        <w:rPr>
          <w:sz w:val="24"/>
          <w:szCs w:val="24"/>
        </w:rPr>
      </w:pPr>
      <w:r>
        <w:rPr>
          <w:sz w:val="24"/>
          <w:szCs w:val="24"/>
        </w:rPr>
        <w:t>Promote within the service all means of effective communication</w:t>
      </w:r>
    </w:p>
    <w:p w14:paraId="6FD28CF5" w14:textId="6E8F6C56" w:rsidR="00C5253A" w:rsidRDefault="00C5253A" w:rsidP="00C5253A">
      <w:pPr>
        <w:pStyle w:val="Address"/>
        <w:numPr>
          <w:ilvl w:val="0"/>
          <w:numId w:val="3"/>
        </w:numPr>
        <w:rPr>
          <w:sz w:val="24"/>
          <w:szCs w:val="24"/>
        </w:rPr>
      </w:pPr>
      <w:r>
        <w:rPr>
          <w:sz w:val="24"/>
          <w:szCs w:val="24"/>
        </w:rPr>
        <w:t>To be aware and work within all organizational policy guidelines</w:t>
      </w:r>
    </w:p>
    <w:p w14:paraId="0F3C2046" w14:textId="10AEC8D1" w:rsidR="00C5253A" w:rsidRDefault="00C5253A" w:rsidP="00C5253A">
      <w:pPr>
        <w:pStyle w:val="Address"/>
        <w:rPr>
          <w:sz w:val="24"/>
          <w:szCs w:val="24"/>
        </w:rPr>
      </w:pPr>
    </w:p>
    <w:p w14:paraId="1C5AB3EC" w14:textId="1997D306" w:rsidR="00C5253A" w:rsidRPr="00C52651" w:rsidRDefault="00C5253A" w:rsidP="00C5253A">
      <w:pPr>
        <w:pStyle w:val="Address"/>
        <w:rPr>
          <w:b/>
          <w:sz w:val="24"/>
          <w:szCs w:val="24"/>
        </w:rPr>
      </w:pPr>
      <w:r w:rsidRPr="00C52651">
        <w:rPr>
          <w:b/>
          <w:sz w:val="24"/>
          <w:szCs w:val="24"/>
        </w:rPr>
        <w:t>Administration:</w:t>
      </w:r>
    </w:p>
    <w:p w14:paraId="70874B84" w14:textId="3EB1FA4A" w:rsidR="00C5253A" w:rsidRDefault="00C5253A" w:rsidP="00C5253A">
      <w:pPr>
        <w:pStyle w:val="Address"/>
        <w:numPr>
          <w:ilvl w:val="0"/>
          <w:numId w:val="3"/>
        </w:numPr>
        <w:rPr>
          <w:sz w:val="24"/>
          <w:szCs w:val="24"/>
        </w:rPr>
      </w:pPr>
      <w:r>
        <w:rPr>
          <w:sz w:val="24"/>
          <w:szCs w:val="24"/>
        </w:rPr>
        <w:t>To prepare and file work as required timeously and to a high standard</w:t>
      </w:r>
    </w:p>
    <w:p w14:paraId="4CDBB0E3" w14:textId="231DE3A9" w:rsidR="00C5253A" w:rsidRDefault="00C5253A" w:rsidP="00C5253A">
      <w:pPr>
        <w:pStyle w:val="Address"/>
        <w:rPr>
          <w:sz w:val="24"/>
          <w:szCs w:val="24"/>
        </w:rPr>
      </w:pPr>
    </w:p>
    <w:p w14:paraId="4CB39326" w14:textId="79CBE0F2" w:rsidR="00C5253A" w:rsidRPr="00C52651" w:rsidRDefault="00C5253A" w:rsidP="00C5253A">
      <w:pPr>
        <w:pStyle w:val="Address"/>
        <w:rPr>
          <w:b/>
          <w:sz w:val="24"/>
          <w:szCs w:val="24"/>
        </w:rPr>
      </w:pPr>
      <w:r w:rsidRPr="00C52651">
        <w:rPr>
          <w:b/>
          <w:sz w:val="24"/>
          <w:szCs w:val="24"/>
        </w:rPr>
        <w:t>General:</w:t>
      </w:r>
    </w:p>
    <w:p w14:paraId="1D819908" w14:textId="7E9E911B" w:rsidR="00C5253A" w:rsidRDefault="00C5253A" w:rsidP="00C5253A">
      <w:pPr>
        <w:pStyle w:val="Address"/>
        <w:numPr>
          <w:ilvl w:val="0"/>
          <w:numId w:val="3"/>
        </w:numPr>
        <w:rPr>
          <w:sz w:val="24"/>
          <w:szCs w:val="24"/>
        </w:rPr>
      </w:pPr>
      <w:r>
        <w:rPr>
          <w:sz w:val="24"/>
          <w:szCs w:val="24"/>
        </w:rPr>
        <w:t>To help promote positive aspects of team working</w:t>
      </w:r>
    </w:p>
    <w:p w14:paraId="2431AF92" w14:textId="6A3FF58C" w:rsidR="00C5253A" w:rsidRDefault="00C5253A" w:rsidP="00C5253A">
      <w:pPr>
        <w:pStyle w:val="Address"/>
        <w:numPr>
          <w:ilvl w:val="0"/>
          <w:numId w:val="3"/>
        </w:numPr>
        <w:rPr>
          <w:sz w:val="24"/>
          <w:szCs w:val="24"/>
        </w:rPr>
      </w:pPr>
      <w:r>
        <w:rPr>
          <w:sz w:val="24"/>
          <w:szCs w:val="24"/>
        </w:rPr>
        <w:t>To promote anti-discriminatory practice and organizational values in all working practice</w:t>
      </w:r>
    </w:p>
    <w:p w14:paraId="32BBF000" w14:textId="5C0FA689" w:rsidR="00C5253A" w:rsidRDefault="00C5253A" w:rsidP="00C5253A">
      <w:pPr>
        <w:pStyle w:val="Address"/>
        <w:numPr>
          <w:ilvl w:val="0"/>
          <w:numId w:val="3"/>
        </w:numPr>
        <w:rPr>
          <w:sz w:val="24"/>
          <w:szCs w:val="24"/>
        </w:rPr>
      </w:pPr>
      <w:r>
        <w:rPr>
          <w:sz w:val="24"/>
          <w:szCs w:val="24"/>
        </w:rPr>
        <w:t>To undertake work as determined by the Manager or other senior nominated persons in respect of exigencies of the service</w:t>
      </w:r>
    </w:p>
    <w:p w14:paraId="513780FB" w14:textId="016301CF" w:rsidR="00C5253A" w:rsidRDefault="00C5253A" w:rsidP="00C5253A">
      <w:pPr>
        <w:pStyle w:val="Address"/>
        <w:numPr>
          <w:ilvl w:val="0"/>
          <w:numId w:val="3"/>
        </w:numPr>
        <w:rPr>
          <w:sz w:val="24"/>
          <w:szCs w:val="24"/>
        </w:rPr>
      </w:pPr>
      <w:r>
        <w:rPr>
          <w:sz w:val="24"/>
          <w:szCs w:val="24"/>
        </w:rPr>
        <w:t>To ensure attendance of approved/nominated training courses outlined by the care standards and up to date training covering Autistic Spectrum Disorder.</w:t>
      </w:r>
    </w:p>
    <w:p w14:paraId="4E4905B7" w14:textId="626D1B11" w:rsidR="00C5253A" w:rsidRDefault="00C5253A" w:rsidP="00C5253A">
      <w:pPr>
        <w:pStyle w:val="Address"/>
        <w:rPr>
          <w:sz w:val="24"/>
          <w:szCs w:val="24"/>
        </w:rPr>
      </w:pPr>
    </w:p>
    <w:p w14:paraId="0EB43B76" w14:textId="308F1226" w:rsidR="00C5253A" w:rsidRDefault="00C5253A" w:rsidP="00C5253A">
      <w:pPr>
        <w:pStyle w:val="Address"/>
        <w:rPr>
          <w:sz w:val="24"/>
          <w:szCs w:val="24"/>
        </w:rPr>
      </w:pPr>
      <w:r>
        <w:rPr>
          <w:sz w:val="24"/>
          <w:szCs w:val="24"/>
        </w:rPr>
        <w:t>All positions are subject to Criminal Records Disclosure.</w:t>
      </w:r>
    </w:p>
    <w:p w14:paraId="7BB807A1" w14:textId="5E09A4CC" w:rsidR="00C5253A" w:rsidRDefault="00C5253A" w:rsidP="00C5253A">
      <w:pPr>
        <w:pStyle w:val="Address"/>
        <w:rPr>
          <w:sz w:val="24"/>
          <w:szCs w:val="24"/>
        </w:rPr>
      </w:pPr>
    </w:p>
    <w:p w14:paraId="330402F2" w14:textId="5A20B1C2" w:rsidR="00C5253A" w:rsidRDefault="00C5253A" w:rsidP="00C5253A">
      <w:pPr>
        <w:pStyle w:val="Address"/>
        <w:rPr>
          <w:sz w:val="24"/>
          <w:szCs w:val="24"/>
        </w:rPr>
      </w:pPr>
      <w:r>
        <w:rPr>
          <w:sz w:val="24"/>
          <w:szCs w:val="24"/>
        </w:rPr>
        <w:t>This is an extremely rewarding and fulfilling position for the right candidate.  If you feel that you have the right skills and attitude to join our winning team then please apply by forwarding to CV</w:t>
      </w:r>
      <w:r w:rsidR="00A14837">
        <w:rPr>
          <w:sz w:val="24"/>
          <w:szCs w:val="24"/>
        </w:rPr>
        <w:t>.</w:t>
      </w:r>
    </w:p>
    <w:p w14:paraId="33504827" w14:textId="29ECD07E" w:rsidR="00A14837" w:rsidRDefault="00A14837" w:rsidP="00C5253A">
      <w:pPr>
        <w:pStyle w:val="Address"/>
        <w:rPr>
          <w:sz w:val="24"/>
          <w:szCs w:val="24"/>
        </w:rPr>
      </w:pPr>
    </w:p>
    <w:p w14:paraId="7D0740D2" w14:textId="60849084" w:rsidR="00A14837" w:rsidRDefault="00A14837" w:rsidP="00C5253A">
      <w:pPr>
        <w:pStyle w:val="Address"/>
        <w:rPr>
          <w:sz w:val="24"/>
          <w:szCs w:val="24"/>
        </w:rPr>
      </w:pPr>
      <w:r>
        <w:rPr>
          <w:sz w:val="24"/>
          <w:szCs w:val="24"/>
        </w:rPr>
        <w:t>Phew Respite Centre is committed to promoting equality of opportunity in recruitment, employment, continuity, training and career development.  We consistently strive to weave diversity into the fabric of everything we do.  It is of the utmost importance that we are able to create an environment that respects, welcomes and enables staff to reach their full potential.</w:t>
      </w:r>
    </w:p>
    <w:p w14:paraId="58A90665" w14:textId="676746DA" w:rsidR="00A14837" w:rsidRDefault="00A14837" w:rsidP="00C5253A">
      <w:pPr>
        <w:pStyle w:val="Address"/>
        <w:rPr>
          <w:sz w:val="24"/>
          <w:szCs w:val="24"/>
        </w:rPr>
      </w:pPr>
    </w:p>
    <w:p w14:paraId="00160432" w14:textId="77777777" w:rsidR="00A14837" w:rsidRPr="00C5253A" w:rsidRDefault="00A14837" w:rsidP="00C5253A">
      <w:pPr>
        <w:pStyle w:val="Address"/>
        <w:rPr>
          <w:sz w:val="24"/>
          <w:szCs w:val="24"/>
        </w:rPr>
      </w:pPr>
    </w:p>
    <w:p w14:paraId="4953C7B9" w14:textId="77777777" w:rsidR="000D2553" w:rsidRPr="000D2553" w:rsidRDefault="000D2553" w:rsidP="000D2553">
      <w:pPr>
        <w:pStyle w:val="Address"/>
        <w:rPr>
          <w:sz w:val="24"/>
          <w:szCs w:val="24"/>
        </w:rPr>
      </w:pPr>
      <w:bookmarkStart w:id="0" w:name="_GoBack"/>
      <w:bookmarkEnd w:id="0"/>
    </w:p>
    <w:p w14:paraId="3EA12CFC" w14:textId="77777777" w:rsidR="000D2553" w:rsidRPr="000D2553" w:rsidRDefault="000D2553" w:rsidP="000D2553">
      <w:pPr>
        <w:pStyle w:val="Address"/>
        <w:rPr>
          <w:sz w:val="28"/>
          <w:szCs w:val="28"/>
        </w:rPr>
      </w:pPr>
    </w:p>
    <w:p w14:paraId="0D16BFEF" w14:textId="3CCDFCBB" w:rsidR="000D2553" w:rsidRDefault="000D2553" w:rsidP="000D2553">
      <w:pPr>
        <w:pStyle w:val="Address"/>
      </w:pPr>
    </w:p>
    <w:p w14:paraId="456561A8" w14:textId="77777777" w:rsidR="000D2553" w:rsidRPr="000D2553" w:rsidRDefault="000D2553" w:rsidP="000D2553">
      <w:pPr>
        <w:pStyle w:val="Address"/>
      </w:pPr>
    </w:p>
    <w:p w14:paraId="6DE339F3" w14:textId="77777777" w:rsidR="00193DE4" w:rsidRDefault="00193DE4" w:rsidP="00193DE4">
      <w:pPr>
        <w:pStyle w:val="ListBullet"/>
        <w:numPr>
          <w:ilvl w:val="0"/>
          <w:numId w:val="0"/>
        </w:numPr>
        <w:rPr>
          <w:b w:val="0"/>
        </w:rPr>
      </w:pPr>
    </w:p>
    <w:p w14:paraId="413305A1" w14:textId="77777777" w:rsidR="00193DE4" w:rsidRDefault="00193DE4" w:rsidP="00193DE4">
      <w:pPr>
        <w:pStyle w:val="ListBullet"/>
        <w:numPr>
          <w:ilvl w:val="0"/>
          <w:numId w:val="0"/>
        </w:numPr>
        <w:rPr>
          <w:b w:val="0"/>
        </w:rPr>
      </w:pPr>
    </w:p>
    <w:p w14:paraId="5D6BD01F" w14:textId="77777777" w:rsidR="00193DE4" w:rsidRDefault="00193DE4" w:rsidP="00193DE4">
      <w:pPr>
        <w:pStyle w:val="ListBullet"/>
        <w:numPr>
          <w:ilvl w:val="0"/>
          <w:numId w:val="0"/>
        </w:numPr>
        <w:rPr>
          <w:b w:val="0"/>
        </w:rPr>
      </w:pPr>
    </w:p>
    <w:p w14:paraId="0C1C1EEA" w14:textId="77777777" w:rsidR="00193DE4" w:rsidRDefault="00193DE4" w:rsidP="00193DE4">
      <w:pPr>
        <w:pStyle w:val="ListBullet"/>
        <w:numPr>
          <w:ilvl w:val="0"/>
          <w:numId w:val="0"/>
        </w:numPr>
        <w:rPr>
          <w:b w:val="0"/>
        </w:rPr>
      </w:pPr>
    </w:p>
    <w:p w14:paraId="2DDAAED5" w14:textId="77777777" w:rsidR="00193DE4" w:rsidRDefault="00193DE4" w:rsidP="00193DE4">
      <w:pPr>
        <w:pStyle w:val="ListBullet"/>
        <w:numPr>
          <w:ilvl w:val="0"/>
          <w:numId w:val="0"/>
        </w:numPr>
        <w:rPr>
          <w:b w:val="0"/>
        </w:rPr>
      </w:pPr>
    </w:p>
    <w:p w14:paraId="3971E138" w14:textId="77777777" w:rsidR="00193DE4" w:rsidRPr="00C632D9" w:rsidRDefault="00193DE4" w:rsidP="00193DE4">
      <w:pPr>
        <w:pStyle w:val="ListBullet"/>
        <w:numPr>
          <w:ilvl w:val="0"/>
          <w:numId w:val="0"/>
        </w:numPr>
        <w:rPr>
          <w:b w:val="0"/>
        </w:rPr>
      </w:pPr>
    </w:p>
    <w:p w14:paraId="60D9F1E4" w14:textId="77777777" w:rsidR="00126681" w:rsidRDefault="00126681" w:rsidP="00126681"/>
    <w:p w14:paraId="24219BC9" w14:textId="77777777" w:rsidR="00126681" w:rsidRPr="00126681" w:rsidRDefault="00126681" w:rsidP="00126681"/>
    <w:p w14:paraId="38622D56" w14:textId="77777777" w:rsidR="00126681" w:rsidRPr="00126681" w:rsidRDefault="00126681" w:rsidP="00126681"/>
    <w:p w14:paraId="29720260" w14:textId="77777777" w:rsidR="00126681" w:rsidRPr="00126681" w:rsidRDefault="00126681" w:rsidP="00126681"/>
    <w:p w14:paraId="15D1F751" w14:textId="77777777" w:rsidR="00126681" w:rsidRPr="00126681" w:rsidRDefault="00126681" w:rsidP="00126681"/>
    <w:p w14:paraId="33099B1E" w14:textId="77777777" w:rsidR="00126681" w:rsidRPr="00126681" w:rsidRDefault="00126681" w:rsidP="00126681"/>
    <w:p w14:paraId="1290ACB0" w14:textId="77777777" w:rsidR="00126681" w:rsidRPr="00126681" w:rsidRDefault="00126681" w:rsidP="00126681"/>
    <w:p w14:paraId="533D86CC" w14:textId="77777777" w:rsidR="00126681" w:rsidRPr="00126681" w:rsidRDefault="00126681" w:rsidP="00126681"/>
    <w:p w14:paraId="7A69160D" w14:textId="77777777" w:rsidR="00126681" w:rsidRPr="00126681" w:rsidRDefault="00126681" w:rsidP="00126681"/>
    <w:p w14:paraId="2C7FD7AD" w14:textId="77777777" w:rsidR="00126681" w:rsidRPr="00126681" w:rsidRDefault="00126681" w:rsidP="00126681"/>
    <w:p w14:paraId="3F81D181" w14:textId="77777777" w:rsidR="00126681" w:rsidRPr="00126681" w:rsidRDefault="00126681" w:rsidP="00126681"/>
    <w:p w14:paraId="724F0A8A" w14:textId="77777777" w:rsidR="00126681" w:rsidRPr="00126681" w:rsidRDefault="00126681" w:rsidP="00126681"/>
    <w:p w14:paraId="5D5457AD" w14:textId="77777777" w:rsidR="00126681" w:rsidRPr="00126681" w:rsidRDefault="00126681" w:rsidP="00126681"/>
    <w:p w14:paraId="07B47852" w14:textId="77777777" w:rsidR="00126681" w:rsidRPr="00126681" w:rsidRDefault="00126681" w:rsidP="00126681"/>
    <w:p w14:paraId="3178878E" w14:textId="77777777" w:rsidR="00066DB0" w:rsidRPr="00126681" w:rsidRDefault="00126681" w:rsidP="00126681">
      <w:pPr>
        <w:tabs>
          <w:tab w:val="left" w:pos="3630"/>
        </w:tabs>
      </w:pPr>
      <w:r>
        <w:tab/>
      </w:r>
    </w:p>
    <w:sectPr w:rsidR="00066DB0" w:rsidRPr="00126681" w:rsidSect="0082601A">
      <w:headerReference w:type="default" r:id="rId11"/>
      <w:footerReference w:type="default" r:id="rId12"/>
      <w:pgSz w:w="11906" w:h="16838"/>
      <w:pgMar w:top="720" w:right="245"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714DD" w14:textId="77777777" w:rsidR="00FB5FB0" w:rsidRDefault="00FB5FB0" w:rsidP="006754D7">
      <w:pPr>
        <w:spacing w:after="0" w:line="240" w:lineRule="auto"/>
      </w:pPr>
      <w:r>
        <w:separator/>
      </w:r>
    </w:p>
  </w:endnote>
  <w:endnote w:type="continuationSeparator" w:id="0">
    <w:p w14:paraId="09F459AB" w14:textId="77777777" w:rsidR="00FB5FB0" w:rsidRDefault="00FB5FB0" w:rsidP="0067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1F5E" w14:textId="77777777" w:rsidR="00126681" w:rsidRPr="00126681" w:rsidRDefault="006754D7" w:rsidP="005D2634">
    <w:pPr>
      <w:pStyle w:val="Footer"/>
      <w:jc w:val="center"/>
      <w:rPr>
        <w:color w:val="58267E"/>
        <w:sz w:val="28"/>
        <w:szCs w:val="28"/>
      </w:rPr>
    </w:pPr>
    <w:r w:rsidRPr="00126681">
      <w:rPr>
        <w:color w:val="58267E"/>
        <w:sz w:val="28"/>
        <w:szCs w:val="28"/>
      </w:rPr>
      <w:t xml:space="preserve">49 Hope Street, Motherwell, ML1 1BS </w:t>
    </w:r>
    <w:bookmarkStart w:id="1" w:name="_Hlk480878698"/>
    <w:r w:rsidRPr="00126681">
      <w:rPr>
        <w:color w:val="58267E"/>
        <w:sz w:val="28"/>
        <w:szCs w:val="28"/>
      </w:rPr>
      <w:t>•</w:t>
    </w:r>
    <w:bookmarkEnd w:id="1"/>
    <w:r w:rsidRPr="00126681">
      <w:rPr>
        <w:color w:val="58267E"/>
        <w:sz w:val="28"/>
        <w:szCs w:val="28"/>
      </w:rPr>
      <w:t xml:space="preserve"> Tel: 01698 404051 </w:t>
    </w:r>
  </w:p>
  <w:p w14:paraId="7DC70188" w14:textId="77777777" w:rsidR="006754D7" w:rsidRPr="00126681" w:rsidRDefault="006754D7" w:rsidP="00126681">
    <w:pPr>
      <w:pStyle w:val="Footer"/>
      <w:shd w:val="clear" w:color="auto" w:fill="481F67"/>
      <w:jc w:val="center"/>
      <w:rPr>
        <w:color w:val="FFFFFF" w:themeColor="background1"/>
        <w:sz w:val="28"/>
        <w:szCs w:val="28"/>
      </w:rPr>
    </w:pPr>
    <w:r w:rsidRPr="00126681">
      <w:rPr>
        <w:color w:val="FFFFFF" w:themeColor="background1"/>
        <w:sz w:val="28"/>
        <w:szCs w:val="28"/>
      </w:rPr>
      <w:t>E</w:t>
    </w:r>
    <w:r w:rsidR="00126681" w:rsidRPr="00126681">
      <w:rPr>
        <w:color w:val="FFFFFF" w:themeColor="background1"/>
        <w:sz w:val="28"/>
        <w:szCs w:val="28"/>
      </w:rPr>
      <w:t>mail</w:t>
    </w:r>
    <w:r w:rsidRPr="00126681">
      <w:rPr>
        <w:color w:val="FFFFFF" w:themeColor="background1"/>
        <w:sz w:val="28"/>
        <w:szCs w:val="28"/>
      </w:rPr>
      <w:t xml:space="preserve">: </w:t>
    </w:r>
    <w:hyperlink r:id="rId1" w:history="1">
      <w:r w:rsidR="005D2634" w:rsidRPr="00126681">
        <w:rPr>
          <w:rStyle w:val="Hyperlink"/>
          <w:color w:val="FFFFFF" w:themeColor="background1"/>
          <w:sz w:val="28"/>
          <w:szCs w:val="28"/>
          <w:u w:val="none"/>
        </w:rPr>
        <w:t>info@phewrespite.org.uk</w:t>
      </w:r>
    </w:hyperlink>
    <w:r w:rsidR="00126681" w:rsidRPr="00126681">
      <w:rPr>
        <w:rStyle w:val="Hyperlink"/>
        <w:color w:val="FFFFFF" w:themeColor="background1"/>
        <w:sz w:val="28"/>
        <w:szCs w:val="28"/>
        <w:u w:val="none"/>
      </w:rPr>
      <w:t xml:space="preserve"> </w:t>
    </w:r>
    <w:r w:rsidR="00126681" w:rsidRPr="00126681">
      <w:rPr>
        <w:color w:val="FFFFFF" w:themeColor="background1"/>
        <w:sz w:val="28"/>
        <w:szCs w:val="28"/>
      </w:rPr>
      <w:t xml:space="preserve">•Web: </w:t>
    </w:r>
    <w:hyperlink r:id="rId2" w:history="1">
      <w:r w:rsidR="00126681" w:rsidRPr="00126681">
        <w:rPr>
          <w:rStyle w:val="Hyperlink"/>
          <w:color w:val="FFFFFF" w:themeColor="background1"/>
          <w:sz w:val="28"/>
          <w:szCs w:val="28"/>
          <w:u w:val="none"/>
        </w:rPr>
        <w:t>www.phewrespite.org.uk</w:t>
      </w:r>
    </w:hyperlink>
  </w:p>
  <w:p w14:paraId="5692BAF0" w14:textId="77777777" w:rsidR="00126681" w:rsidRDefault="00126681" w:rsidP="00126681">
    <w:pPr>
      <w:pStyle w:val="Footer"/>
      <w:shd w:val="clear" w:color="auto" w:fill="481F67"/>
      <w:jc w:val="center"/>
      <w:rPr>
        <w:color w:val="FFFFFF" w:themeColor="background1"/>
      </w:rPr>
    </w:pPr>
    <w:r w:rsidRPr="00126681">
      <w:rPr>
        <w:color w:val="FFFFFF" w:themeColor="background1"/>
      </w:rPr>
      <w:t xml:space="preserve">Phew (Scotland) </w:t>
    </w:r>
    <w:proofErr w:type="spellStart"/>
    <w:proofErr w:type="gramStart"/>
    <w:r w:rsidRPr="00126681">
      <w:rPr>
        <w:color w:val="FFFFFF" w:themeColor="background1"/>
      </w:rPr>
      <w:t>CharityNo</w:t>
    </w:r>
    <w:proofErr w:type="spellEnd"/>
    <w:r w:rsidRPr="00126681">
      <w:rPr>
        <w:color w:val="FFFFFF" w:themeColor="background1"/>
      </w:rPr>
      <w:t>:.</w:t>
    </w:r>
    <w:proofErr w:type="gramEnd"/>
    <w:r w:rsidRPr="00126681">
      <w:rPr>
        <w:color w:val="FFFFFF" w:themeColor="background1"/>
      </w:rPr>
      <w:t xml:space="preserve"> 015276</w:t>
    </w:r>
  </w:p>
  <w:p w14:paraId="561A5ED4" w14:textId="77777777" w:rsidR="00126681" w:rsidRDefault="00126681" w:rsidP="00126681">
    <w:pPr>
      <w:pStyle w:val="Footer"/>
      <w:shd w:val="clear" w:color="auto" w:fill="481F67"/>
      <w:jc w:val="center"/>
      <w:rPr>
        <w:color w:val="FFFFFF" w:themeColor="background1"/>
      </w:rPr>
    </w:pPr>
  </w:p>
  <w:p w14:paraId="4CB4DC75" w14:textId="77777777" w:rsidR="00126681" w:rsidRDefault="00126681" w:rsidP="00126681">
    <w:pPr>
      <w:pStyle w:val="Footer"/>
      <w:shd w:val="clear" w:color="auto" w:fill="481F67"/>
      <w:jc w:val="center"/>
      <w:rPr>
        <w:color w:val="FFFFFF" w:themeColor="background1"/>
      </w:rPr>
    </w:pPr>
  </w:p>
  <w:p w14:paraId="517A4E7E" w14:textId="77777777" w:rsidR="00126681" w:rsidRPr="00126681" w:rsidRDefault="00126681" w:rsidP="00126681">
    <w:pPr>
      <w:pStyle w:val="Footer"/>
      <w:shd w:val="clear" w:color="auto" w:fill="481F67"/>
      <w:jc w:val="cen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51B0A" w14:textId="77777777" w:rsidR="00FB5FB0" w:rsidRDefault="00FB5FB0" w:rsidP="006754D7">
      <w:pPr>
        <w:spacing w:after="0" w:line="240" w:lineRule="auto"/>
      </w:pPr>
      <w:r>
        <w:separator/>
      </w:r>
    </w:p>
  </w:footnote>
  <w:footnote w:type="continuationSeparator" w:id="0">
    <w:p w14:paraId="5DA3F0F8" w14:textId="77777777" w:rsidR="00FB5FB0" w:rsidRDefault="00FB5FB0" w:rsidP="00675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23C64" w14:textId="7DE271AE" w:rsidR="007F31B4" w:rsidRDefault="007F31B4">
    <w:pPr>
      <w:pStyle w:val="Header"/>
    </w:pPr>
    <w:r>
      <w:rPr>
        <w:noProof/>
        <w:lang w:val="en-US"/>
      </w:rPr>
      <w:drawing>
        <wp:anchor distT="0" distB="0" distL="114300" distR="114300" simplePos="0" relativeHeight="251658240" behindDoc="0" locked="0" layoutInCell="1" allowOverlap="1" wp14:anchorId="33E623BA" wp14:editId="37E16075">
          <wp:simplePos x="0" y="0"/>
          <wp:positionH relativeFrom="margin">
            <wp:align>right</wp:align>
          </wp:positionH>
          <wp:positionV relativeFrom="margin">
            <wp:posOffset>-438150</wp:posOffset>
          </wp:positionV>
          <wp:extent cx="1908048" cy="14386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908048" cy="1438656"/>
                  </a:xfrm>
                  <a:prstGeom prst="rect">
                    <a:avLst/>
                  </a:prstGeom>
                </pic:spPr>
              </pic:pic>
            </a:graphicData>
          </a:graphic>
        </wp:anchor>
      </w:drawing>
    </w:r>
  </w:p>
  <w:p w14:paraId="7330226F" w14:textId="77777777" w:rsidR="00D57FD6" w:rsidRDefault="00D57FD6">
    <w:pPr>
      <w:pStyle w:val="Header"/>
    </w:pPr>
  </w:p>
  <w:p w14:paraId="78558BDB" w14:textId="5A7CF760" w:rsidR="00D17EE8" w:rsidRDefault="00D17EE8">
    <w:pPr>
      <w:pStyle w:val="Header"/>
    </w:pPr>
  </w:p>
  <w:p w14:paraId="072B1278" w14:textId="77777777" w:rsidR="00D57FD6" w:rsidRDefault="00D57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50B72"/>
    <w:multiLevelType w:val="hybridMultilevel"/>
    <w:tmpl w:val="AEC89CEC"/>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 w15:restartNumberingAfterBreak="0">
    <w:nsid w:val="650830FB"/>
    <w:multiLevelType w:val="hybridMultilevel"/>
    <w:tmpl w:val="2D0EF86C"/>
    <w:lvl w:ilvl="0" w:tplc="B5040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1C1202"/>
    <w:multiLevelType w:val="hybridMultilevel"/>
    <w:tmpl w:val="30ACB44A"/>
    <w:lvl w:ilvl="0" w:tplc="314483B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75C"/>
    <w:rsid w:val="00002EF4"/>
    <w:rsid w:val="00066DB0"/>
    <w:rsid w:val="000D2553"/>
    <w:rsid w:val="00126681"/>
    <w:rsid w:val="00193DE4"/>
    <w:rsid w:val="00242204"/>
    <w:rsid w:val="002505C8"/>
    <w:rsid w:val="003A3B6F"/>
    <w:rsid w:val="00413F2B"/>
    <w:rsid w:val="0056375C"/>
    <w:rsid w:val="005722E8"/>
    <w:rsid w:val="005A32F1"/>
    <w:rsid w:val="005D2634"/>
    <w:rsid w:val="005F34AA"/>
    <w:rsid w:val="006754D7"/>
    <w:rsid w:val="0068458F"/>
    <w:rsid w:val="0071598E"/>
    <w:rsid w:val="00730925"/>
    <w:rsid w:val="00764F51"/>
    <w:rsid w:val="007F31B4"/>
    <w:rsid w:val="00805978"/>
    <w:rsid w:val="0082601A"/>
    <w:rsid w:val="00861A24"/>
    <w:rsid w:val="008B02CE"/>
    <w:rsid w:val="008C78A1"/>
    <w:rsid w:val="008E65BB"/>
    <w:rsid w:val="009800AB"/>
    <w:rsid w:val="009E0A34"/>
    <w:rsid w:val="00A05A5F"/>
    <w:rsid w:val="00A14837"/>
    <w:rsid w:val="00AA6B20"/>
    <w:rsid w:val="00C5253A"/>
    <w:rsid w:val="00C52651"/>
    <w:rsid w:val="00D17EE8"/>
    <w:rsid w:val="00D43B52"/>
    <w:rsid w:val="00D57FD6"/>
    <w:rsid w:val="00E33046"/>
    <w:rsid w:val="00F60D5C"/>
    <w:rsid w:val="00FB5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4DAF26"/>
  <w15:chartTrackingRefBased/>
  <w15:docId w15:val="{50CBDDE4-8C62-4179-B1E9-0A999B76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5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4D7"/>
  </w:style>
  <w:style w:type="paragraph" w:styleId="Footer">
    <w:name w:val="footer"/>
    <w:basedOn w:val="Normal"/>
    <w:link w:val="FooterChar"/>
    <w:uiPriority w:val="99"/>
    <w:unhideWhenUsed/>
    <w:rsid w:val="00675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4D7"/>
  </w:style>
  <w:style w:type="character" w:styleId="Hyperlink">
    <w:name w:val="Hyperlink"/>
    <w:basedOn w:val="DefaultParagraphFont"/>
    <w:uiPriority w:val="99"/>
    <w:unhideWhenUsed/>
    <w:rsid w:val="005D2634"/>
    <w:rPr>
      <w:color w:val="0563C1" w:themeColor="hyperlink"/>
      <w:u w:val="single"/>
    </w:rPr>
  </w:style>
  <w:style w:type="character" w:styleId="Mention">
    <w:name w:val="Mention"/>
    <w:basedOn w:val="DefaultParagraphFont"/>
    <w:uiPriority w:val="99"/>
    <w:semiHidden/>
    <w:unhideWhenUsed/>
    <w:rsid w:val="005D2634"/>
    <w:rPr>
      <w:color w:val="2B579A"/>
      <w:shd w:val="clear" w:color="auto" w:fill="E6E6E6"/>
    </w:rPr>
  </w:style>
  <w:style w:type="paragraph" w:styleId="BalloonText">
    <w:name w:val="Balloon Text"/>
    <w:basedOn w:val="Normal"/>
    <w:link w:val="BalloonTextChar"/>
    <w:uiPriority w:val="99"/>
    <w:semiHidden/>
    <w:unhideWhenUsed/>
    <w:rsid w:val="00F60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D5C"/>
    <w:rPr>
      <w:rFonts w:ascii="Segoe UI" w:hAnsi="Segoe UI" w:cs="Segoe UI"/>
      <w:sz w:val="18"/>
      <w:szCs w:val="18"/>
    </w:rPr>
  </w:style>
  <w:style w:type="paragraph" w:customStyle="1" w:styleId="Address">
    <w:name w:val="Address"/>
    <w:basedOn w:val="Normal"/>
    <w:link w:val="AddressChar"/>
    <w:uiPriority w:val="2"/>
    <w:qFormat/>
    <w:rsid w:val="00193DE4"/>
    <w:pPr>
      <w:spacing w:after="0" w:line="276" w:lineRule="auto"/>
    </w:pPr>
    <w:rPr>
      <w:color w:val="0D0D0D" w:themeColor="text1" w:themeTint="F2"/>
      <w:lang w:val="en-US"/>
    </w:rPr>
  </w:style>
  <w:style w:type="character" w:customStyle="1" w:styleId="AddressChar">
    <w:name w:val="Address Char"/>
    <w:basedOn w:val="DefaultParagraphFont"/>
    <w:link w:val="Address"/>
    <w:uiPriority w:val="2"/>
    <w:rsid w:val="00193DE4"/>
    <w:rPr>
      <w:color w:val="0D0D0D" w:themeColor="text1" w:themeTint="F2"/>
      <w:lang w:val="en-US"/>
    </w:rPr>
  </w:style>
  <w:style w:type="paragraph" w:styleId="Date">
    <w:name w:val="Date"/>
    <w:basedOn w:val="Normal"/>
    <w:next w:val="Name"/>
    <w:link w:val="DateChar"/>
    <w:uiPriority w:val="3"/>
    <w:unhideWhenUsed/>
    <w:qFormat/>
    <w:rsid w:val="00193DE4"/>
    <w:pPr>
      <w:spacing w:before="240" w:after="480" w:line="276" w:lineRule="auto"/>
      <w:contextualSpacing/>
    </w:pPr>
    <w:rPr>
      <w:color w:val="0D0D0D" w:themeColor="text1" w:themeTint="F2"/>
      <w:lang w:val="en-US"/>
    </w:rPr>
  </w:style>
  <w:style w:type="character" w:customStyle="1" w:styleId="DateChar">
    <w:name w:val="Date Char"/>
    <w:basedOn w:val="DefaultParagraphFont"/>
    <w:link w:val="Date"/>
    <w:uiPriority w:val="3"/>
    <w:rsid w:val="00193DE4"/>
    <w:rPr>
      <w:color w:val="0D0D0D" w:themeColor="text1" w:themeTint="F2"/>
      <w:lang w:val="en-US"/>
    </w:rPr>
  </w:style>
  <w:style w:type="character" w:styleId="Strong">
    <w:name w:val="Strong"/>
    <w:basedOn w:val="DefaultParagraphFont"/>
    <w:uiPriority w:val="5"/>
    <w:qFormat/>
    <w:rsid w:val="00193DE4"/>
    <w:rPr>
      <w:b/>
      <w:bCs/>
    </w:rPr>
  </w:style>
  <w:style w:type="paragraph" w:customStyle="1" w:styleId="Name">
    <w:name w:val="Name"/>
    <w:basedOn w:val="Normal"/>
    <w:next w:val="Address"/>
    <w:link w:val="NameChar"/>
    <w:uiPriority w:val="1"/>
    <w:qFormat/>
    <w:rsid w:val="00193DE4"/>
    <w:pPr>
      <w:spacing w:after="80" w:line="240" w:lineRule="auto"/>
    </w:pPr>
    <w:rPr>
      <w:b/>
      <w:color w:val="0D0D0D" w:themeColor="text1" w:themeTint="F2"/>
      <w:sz w:val="28"/>
      <w:lang w:val="en-US"/>
    </w:rPr>
  </w:style>
  <w:style w:type="character" w:customStyle="1" w:styleId="NameChar">
    <w:name w:val="Name Char"/>
    <w:basedOn w:val="DefaultParagraphFont"/>
    <w:link w:val="Name"/>
    <w:uiPriority w:val="1"/>
    <w:rsid w:val="00193DE4"/>
    <w:rPr>
      <w:b/>
      <w:color w:val="0D0D0D" w:themeColor="text1" w:themeTint="F2"/>
      <w:sz w:val="28"/>
      <w:lang w:val="en-US"/>
    </w:rPr>
  </w:style>
  <w:style w:type="paragraph" w:customStyle="1" w:styleId="ContactNumbers">
    <w:name w:val="Contact Numbers"/>
    <w:basedOn w:val="Normal"/>
    <w:uiPriority w:val="2"/>
    <w:qFormat/>
    <w:rsid w:val="00193DE4"/>
    <w:pPr>
      <w:spacing w:before="240" w:after="0" w:line="276" w:lineRule="auto"/>
      <w:contextualSpacing/>
    </w:pPr>
    <w:rPr>
      <w:color w:val="0D0D0D" w:themeColor="text1" w:themeTint="F2"/>
      <w:lang w:val="en-US"/>
    </w:rPr>
  </w:style>
  <w:style w:type="paragraph" w:styleId="Salutation">
    <w:name w:val="Salutation"/>
    <w:basedOn w:val="Normal"/>
    <w:next w:val="Normal"/>
    <w:link w:val="SalutationChar"/>
    <w:uiPriority w:val="4"/>
    <w:qFormat/>
    <w:rsid w:val="00193DE4"/>
    <w:pPr>
      <w:spacing w:before="240" w:after="80" w:line="276" w:lineRule="auto"/>
    </w:pPr>
    <w:rPr>
      <w:color w:val="0D0D0D" w:themeColor="text1" w:themeTint="F2"/>
      <w:lang w:val="en-US"/>
    </w:rPr>
  </w:style>
  <w:style w:type="character" w:customStyle="1" w:styleId="SalutationChar">
    <w:name w:val="Salutation Char"/>
    <w:basedOn w:val="DefaultParagraphFont"/>
    <w:link w:val="Salutation"/>
    <w:uiPriority w:val="4"/>
    <w:rsid w:val="00193DE4"/>
    <w:rPr>
      <w:color w:val="0D0D0D" w:themeColor="text1" w:themeTint="F2"/>
      <w:lang w:val="en-US"/>
    </w:rPr>
  </w:style>
  <w:style w:type="paragraph" w:styleId="ListBullet">
    <w:name w:val="List Bullet"/>
    <w:basedOn w:val="Normal"/>
    <w:uiPriority w:val="6"/>
    <w:qFormat/>
    <w:rsid w:val="00193DE4"/>
    <w:pPr>
      <w:numPr>
        <w:numId w:val="2"/>
      </w:numPr>
      <w:spacing w:after="120" w:line="276" w:lineRule="auto"/>
    </w:pPr>
    <w:rPr>
      <w:b/>
      <w:color w:val="0D0D0D" w:themeColor="text1" w:themeTint="F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hewrespite.org.uk" TargetMode="External"/><Relationship Id="rId1" Type="http://schemas.openxmlformats.org/officeDocument/2006/relationships/hyperlink" Target="mailto:info@phewrespit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F:\PHEW%20Letterhead%20Template%20%20header%20&amp;%20foo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8F22D868CC1641901D3B279700C620" ma:contentTypeVersion="7" ma:contentTypeDescription="Create a new document." ma:contentTypeScope="" ma:versionID="fc5edafa4fa8e807cd2a1b09cb132b46">
  <xsd:schema xmlns:xsd="http://www.w3.org/2001/XMLSchema" xmlns:xs="http://www.w3.org/2001/XMLSchema" xmlns:p="http://schemas.microsoft.com/office/2006/metadata/properties" xmlns:ns2="7b6809c6-c466-4193-a27f-3b23ab95d543" xmlns:ns3="6639e5a0-c6fc-4dd6-8ea2-064381635d1f" targetNamespace="http://schemas.microsoft.com/office/2006/metadata/properties" ma:root="true" ma:fieldsID="608afde28a5225492606406b2bb3eb07" ns2:_="" ns3:_="">
    <xsd:import namespace="7b6809c6-c466-4193-a27f-3b23ab95d543"/>
    <xsd:import namespace="6639e5a0-c6fc-4dd6-8ea2-064381635d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809c6-c466-4193-a27f-3b23ab95d5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39e5a0-c6fc-4dd6-8ea2-064381635d1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8F292-4059-4AE3-9D99-6A5FD0B21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809c6-c466-4193-a27f-3b23ab95d543"/>
    <ds:schemaRef ds:uri="6639e5a0-c6fc-4dd6-8ea2-064381635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3643F1-905D-49A2-AD9E-BE0C49052040}">
  <ds:schemaRefs>
    <ds:schemaRef ds:uri="http://schemas.microsoft.com/sharepoint/v3/contenttype/forms"/>
  </ds:schemaRefs>
</ds:datastoreItem>
</file>

<file path=customXml/itemProps3.xml><?xml version="1.0" encoding="utf-8"?>
<ds:datastoreItem xmlns:ds="http://schemas.openxmlformats.org/officeDocument/2006/customXml" ds:itemID="{B9CFB0BC-079C-4CD2-800E-0E26D3CF06F2}">
  <ds:schemaRefs>
    <ds:schemaRef ds:uri="7b6809c6-c466-4193-a27f-3b23ab95d543"/>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6639e5a0-c6fc-4dd6-8ea2-064381635d1f"/>
    <ds:schemaRef ds:uri="http://www.w3.org/XML/1998/namespace"/>
  </ds:schemaRefs>
</ds:datastoreItem>
</file>

<file path=customXml/itemProps4.xml><?xml version="1.0" encoding="utf-8"?>
<ds:datastoreItem xmlns:ds="http://schemas.openxmlformats.org/officeDocument/2006/customXml" ds:itemID="{431984F0-DDD1-4118-A8AC-F951CDB33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PHEW Letterhead Template  header &amp; footer</Template>
  <TotalTime>2</TotalTime>
  <Pages>3</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Kathleen Gardner</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Seniors</dc:creator>
  <cp:keywords>Julie Kennedy</cp:keywords>
  <dc:description/>
  <cp:lastModifiedBy>Lynn Scott</cp:lastModifiedBy>
  <cp:revision>3</cp:revision>
  <cp:lastPrinted>2017-06-07T11:56:00Z</cp:lastPrinted>
  <dcterms:created xsi:type="dcterms:W3CDTF">2018-08-20T09:49:00Z</dcterms:created>
  <dcterms:modified xsi:type="dcterms:W3CDTF">2018-08-20T09:55:00Z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0x010100CD8F22D868CC1641901D3B279700C620</vt:lpwstr>
  </property>
</Properties>
</file>